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5"/>
        <w:gridCol w:w="11923"/>
      </w:tblGrid>
      <w:tr w:rsidR="002A4ED5" w:rsidRPr="0019186A" w:rsidTr="002A4ED5">
        <w:tc>
          <w:tcPr>
            <w:tcW w:w="729" w:type="pct"/>
            <w:vAlign w:val="bottom"/>
          </w:tcPr>
          <w:p w:rsidR="002A4ED5" w:rsidRPr="0019186A" w:rsidRDefault="00276F32" w:rsidP="00276F32">
            <w:r>
              <w:t>Vor - Nachname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19186A" w:rsidRDefault="002A4ED5" w:rsidP="002A4ED5"/>
        </w:tc>
      </w:tr>
      <w:tr w:rsidR="002A4ED5" w:rsidRPr="0019186A" w:rsidTr="002A4ED5">
        <w:sdt>
          <w:sdtPr>
            <w:id w:val="1692185716"/>
            <w:placeholder>
              <w:docPart w:val="79A6C395D06A4F248909C13C7292FE04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19186A" w:rsidRDefault="002A4ED5" w:rsidP="002A4ED5">
                <w:r w:rsidRPr="0019186A">
                  <w:rPr>
                    <w:lang w:bidi="de-DE"/>
                  </w:rPr>
                  <w:t>Telefon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19186A" w:rsidRDefault="002A4ED5" w:rsidP="002A4ED5"/>
        </w:tc>
      </w:tr>
      <w:tr w:rsidR="002A4ED5" w:rsidRPr="0019186A" w:rsidTr="002A4ED5">
        <w:sdt>
          <w:sdtPr>
            <w:id w:val="639315362"/>
            <w:placeholder>
              <w:docPart w:val="08DA0BCB136147EAB2CE59BEA96F77DA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19186A" w:rsidRDefault="002A4ED5" w:rsidP="002A4ED5">
                <w:r w:rsidRPr="0019186A">
                  <w:rPr>
                    <w:lang w:bidi="de-DE"/>
                  </w:rPr>
                  <w:t>E-Mail-Adresse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19186A" w:rsidRDefault="002A4ED5" w:rsidP="002A4ED5"/>
        </w:tc>
      </w:tr>
      <w:tr w:rsidR="002A4ED5" w:rsidRPr="0019186A" w:rsidTr="002A4ED5">
        <w:sdt>
          <w:sdtPr>
            <w:id w:val="1062217057"/>
            <w:placeholder>
              <w:docPart w:val="77F0804C9BA6400BBD3A367A904E09CC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19186A" w:rsidRDefault="002A4ED5" w:rsidP="002A4ED5">
                <w:r w:rsidRPr="0019186A">
                  <w:rPr>
                    <w:lang w:bidi="de-DE"/>
                  </w:rPr>
                  <w:t>Adresse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4ED5" w:rsidRPr="0019186A" w:rsidRDefault="002A4ED5" w:rsidP="002A4ED5"/>
        </w:tc>
      </w:tr>
      <w:tr w:rsidR="002A4ED5" w:rsidRPr="0019186A" w:rsidTr="002A4ED5">
        <w:tc>
          <w:tcPr>
            <w:tcW w:w="729" w:type="pct"/>
            <w:vAlign w:val="bottom"/>
          </w:tcPr>
          <w:p w:rsidR="002A4ED5" w:rsidRPr="0019186A" w:rsidRDefault="00276F32" w:rsidP="00276F32">
            <w:r>
              <w:t>Postleitzahl + Ort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19186A" w:rsidRDefault="002A4ED5" w:rsidP="002A4ED5"/>
        </w:tc>
      </w:tr>
    </w:tbl>
    <w:p w:rsidR="00806FF3" w:rsidRPr="0019186A" w:rsidRDefault="00806FF3" w:rsidP="00562601">
      <w:pPr>
        <w:pStyle w:val="KeinLeerraum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705"/>
        <w:gridCol w:w="2564"/>
        <w:gridCol w:w="996"/>
        <w:gridCol w:w="2855"/>
        <w:gridCol w:w="1423"/>
        <w:gridCol w:w="1839"/>
        <w:gridCol w:w="8"/>
        <w:gridCol w:w="2562"/>
      </w:tblGrid>
      <w:tr w:rsidR="001954FA" w:rsidRPr="0019186A" w:rsidTr="005B383A">
        <w:trPr>
          <w:trHeight w:val="302"/>
        </w:trPr>
        <w:sdt>
          <w:sdtPr>
            <w:id w:val="1101532736"/>
            <w:placeholder>
              <w:docPart w:val="5F526408565B4A3281F58688ECF2BC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:rsidR="001954FA" w:rsidRPr="0019186A" w:rsidRDefault="001954FA" w:rsidP="002A648D">
                <w:pPr>
                  <w:pStyle w:val="Tabellenberschriften"/>
                </w:pPr>
                <w:r w:rsidRPr="0019186A">
                  <w:rPr>
                    <w:lang w:bidi="de-DE"/>
                  </w:rPr>
                  <w:t>Artikel</w:t>
                </w:r>
              </w:p>
            </w:tc>
          </w:sdtContent>
        </w:sdt>
        <w:sdt>
          <w:sdtPr>
            <w:id w:val="-734620487"/>
            <w:placeholder>
              <w:docPart w:val="4200FF6EF730494EA916531D0891311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:rsidR="001954FA" w:rsidRPr="0019186A" w:rsidRDefault="001954FA" w:rsidP="002A4ED5">
                <w:pPr>
                  <w:pStyle w:val="Tabellenberschriften"/>
                </w:pPr>
                <w:r w:rsidRPr="0019186A">
                  <w:rPr>
                    <w:lang w:bidi="de-DE"/>
                  </w:rPr>
                  <w:t>Beschreibung</w:t>
                </w:r>
              </w:p>
            </w:tc>
          </w:sdtContent>
        </w:sdt>
        <w:sdt>
          <w:sdtPr>
            <w:id w:val="920762618"/>
            <w:placeholder>
              <w:docPart w:val="B61A57E14CE94F9EBF7B0BB83B2FE1E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80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:rsidR="001954FA" w:rsidRPr="0019186A" w:rsidRDefault="001954FA" w:rsidP="002A4ED5">
                <w:pPr>
                  <w:pStyle w:val="Tabellenberschriften"/>
                </w:pPr>
                <w:r w:rsidRPr="0019186A">
                  <w:rPr>
                    <w:lang w:bidi="de-DE"/>
                  </w:rPr>
                  <w:t>Größe</w:t>
                </w:r>
              </w:p>
            </w:tc>
          </w:sdtContent>
        </w:sdt>
        <w:sdt>
          <w:sdtPr>
            <w:id w:val="405890554"/>
            <w:placeholder>
              <w:docPart w:val="D5B6852C2AEF4613B7EBBFC8047967A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1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:rsidR="001954FA" w:rsidRPr="0019186A" w:rsidRDefault="001954FA" w:rsidP="002A4ED5">
                <w:pPr>
                  <w:pStyle w:val="Tabellenberschriften"/>
                </w:pPr>
                <w:r w:rsidRPr="0019186A">
                  <w:rPr>
                    <w:lang w:bidi="de-DE"/>
                  </w:rPr>
                  <w:t>Menge</w:t>
                </w:r>
              </w:p>
            </w:tc>
          </w:sdtContent>
        </w:sdt>
        <w:sdt>
          <w:sdtPr>
            <w:id w:val="-293606196"/>
            <w:placeholder>
              <w:docPart w:val="4C50AC6DAF8843F2AE61F2CA7F99A5F6"/>
            </w:placeholder>
            <w:temporary/>
            <w:showingPlcHdr/>
            <w15:appearance w15:val="hidden"/>
          </w:sdtPr>
          <w:sdtEndPr/>
          <w:sdtContent>
            <w:tc>
              <w:tcPr>
                <w:tcW w:w="65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:rsidR="001954FA" w:rsidRPr="0019186A" w:rsidRDefault="001954FA" w:rsidP="002A4ED5">
                <w:pPr>
                  <w:pStyle w:val="Tabellenberschriften"/>
                </w:pPr>
                <w:r w:rsidRPr="0019186A">
                  <w:rPr>
                    <w:lang w:bidi="de-DE"/>
                  </w:rPr>
                  <w:t>Preis je Einheit</w:t>
                </w:r>
              </w:p>
            </w:tc>
          </w:sdtContent>
        </w:sdt>
        <w:sdt>
          <w:sdtPr>
            <w:id w:val="1236660449"/>
            <w:placeholder>
              <w:docPart w:val="56AAA55347374BC39CB43E02C2723C3E"/>
            </w:placeholder>
            <w:temporary/>
            <w:showingPlcHdr/>
            <w15:appearance w15:val="hidden"/>
          </w:sdtPr>
          <w:sdtEndPr/>
          <w:sdtContent>
            <w:tc>
              <w:tcPr>
                <w:tcW w:w="921" w:type="pct"/>
                <w:gridSpan w:val="2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:rsidR="001954FA" w:rsidRPr="0019186A" w:rsidRDefault="001954FA" w:rsidP="002A4ED5">
                <w:pPr>
                  <w:pStyle w:val="Tabellenberschriften"/>
                </w:pPr>
                <w:r w:rsidRPr="0019186A">
                  <w:rPr>
                    <w:lang w:bidi="de-DE"/>
                  </w:rPr>
                  <w:t>Betrag</w:t>
                </w:r>
              </w:p>
            </w:tc>
          </w:sdtContent>
        </w:sdt>
      </w:tr>
      <w:tr w:rsidR="001954FA" w:rsidRPr="0019186A" w:rsidTr="005B383A">
        <w:trPr>
          <w:trHeight w:val="233"/>
        </w:trPr>
        <w:tc>
          <w:tcPr>
            <w:tcW w:w="61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1954FA" w:rsidRPr="0019186A" w:rsidRDefault="001954FA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91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1954FA" w:rsidRPr="0019186A" w:rsidRDefault="001954FA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57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1954FA" w:rsidRPr="0019186A" w:rsidRDefault="001954FA" w:rsidP="00893685">
            <w:pPr>
              <w:pStyle w:val="TabellenUnterberschriften"/>
            </w:pPr>
          </w:p>
        </w:tc>
        <w:tc>
          <w:tcPr>
            <w:tcW w:w="1023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1954FA" w:rsidRPr="0019186A" w:rsidRDefault="001606E6" w:rsidP="001606E6">
            <w:pPr>
              <w:pStyle w:val="TabellenUnterberschriften"/>
            </w:pPr>
            <w:r>
              <w:t>S/M/L/XL/XXL/3XL</w:t>
            </w:r>
          </w:p>
        </w:tc>
        <w:tc>
          <w:tcPr>
            <w:tcW w:w="51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1954FA" w:rsidRPr="0019186A" w:rsidRDefault="001954FA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5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1954FA" w:rsidRPr="0019186A" w:rsidRDefault="001954FA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921" w:type="pct"/>
            <w:gridSpan w:val="2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1954FA" w:rsidRPr="0019186A" w:rsidRDefault="001954FA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1954FA" w:rsidRPr="0019186A" w:rsidTr="005B383A">
        <w:trPr>
          <w:trHeight w:val="828"/>
        </w:trPr>
        <w:tc>
          <w:tcPr>
            <w:tcW w:w="61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954FA" w:rsidRPr="0019186A" w:rsidRDefault="00F85F6F" w:rsidP="00F85F6F">
            <w:pPr>
              <w:jc w:val="center"/>
            </w:pPr>
            <w:r>
              <w:t>4223/</w:t>
            </w:r>
            <w:proofErr w:type="spellStart"/>
            <w:r>
              <w:t>black</w:t>
            </w:r>
            <w:proofErr w:type="spellEnd"/>
          </w:p>
        </w:tc>
        <w:tc>
          <w:tcPr>
            <w:tcW w:w="91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954FA" w:rsidRPr="0019186A" w:rsidRDefault="001954FA" w:rsidP="00F85F6F">
            <w:pPr>
              <w:jc w:val="center"/>
            </w:pPr>
            <w:r>
              <w:t>T-Shirt</w:t>
            </w:r>
          </w:p>
        </w:tc>
        <w:tc>
          <w:tcPr>
            <w:tcW w:w="35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954FA" w:rsidRPr="0019186A" w:rsidRDefault="00803564" w:rsidP="002A4ED5">
            <w:r>
              <w:rPr>
                <w:noProof/>
                <w:lang w:eastAsia="de-DE"/>
              </w:rPr>
              <w:drawing>
                <wp:inline distT="0" distB="0" distL="0" distR="0" wp14:anchorId="38FAFA7E" wp14:editId="0FAF4C8A">
                  <wp:extent cx="506035" cy="628650"/>
                  <wp:effectExtent l="0" t="0" r="889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51" cy="63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954FA" w:rsidRPr="0019186A" w:rsidRDefault="001954FA" w:rsidP="00F85F6F">
            <w:pPr>
              <w:jc w:val="center"/>
            </w:pPr>
          </w:p>
        </w:tc>
        <w:tc>
          <w:tcPr>
            <w:tcW w:w="51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954FA" w:rsidRPr="0019186A" w:rsidRDefault="001954FA" w:rsidP="00F85F6F">
            <w:pPr>
              <w:jc w:val="center"/>
            </w:pPr>
          </w:p>
        </w:tc>
        <w:tc>
          <w:tcPr>
            <w:tcW w:w="662" w:type="pct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954FA" w:rsidRPr="0019186A" w:rsidRDefault="00F85F6F" w:rsidP="00F85F6F">
            <w:pPr>
              <w:jc w:val="center"/>
            </w:pPr>
            <w:r>
              <w:t>19 €</w:t>
            </w:r>
          </w:p>
        </w:tc>
        <w:tc>
          <w:tcPr>
            <w:tcW w:w="91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954FA" w:rsidRPr="0019186A" w:rsidRDefault="001954FA" w:rsidP="00F85F6F">
            <w:pPr>
              <w:jc w:val="center"/>
            </w:pPr>
          </w:p>
        </w:tc>
      </w:tr>
      <w:tr w:rsidR="001954FA" w:rsidRPr="0019186A" w:rsidTr="005B383A">
        <w:trPr>
          <w:trHeight w:val="920"/>
        </w:trPr>
        <w:tc>
          <w:tcPr>
            <w:tcW w:w="6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954FA" w:rsidRPr="0019186A" w:rsidRDefault="00F85F6F" w:rsidP="00F85F6F">
            <w:pPr>
              <w:jc w:val="center"/>
            </w:pPr>
            <w:r>
              <w:t>6323/</w:t>
            </w:r>
            <w:proofErr w:type="spellStart"/>
            <w:r>
              <w:t>black</w:t>
            </w:r>
            <w:proofErr w:type="spellEnd"/>
          </w:p>
        </w:tc>
        <w:tc>
          <w:tcPr>
            <w:tcW w:w="9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954FA" w:rsidRPr="0019186A" w:rsidRDefault="001954FA" w:rsidP="00F85F6F">
            <w:pPr>
              <w:jc w:val="center"/>
            </w:pPr>
            <w:r>
              <w:t>Polo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954FA" w:rsidRPr="0019186A" w:rsidRDefault="00803564" w:rsidP="002A4ED5">
            <w:r>
              <w:rPr>
                <w:noProof/>
                <w:lang w:eastAsia="de-DE"/>
              </w:rPr>
              <w:drawing>
                <wp:inline distT="0" distB="0" distL="0" distR="0" wp14:anchorId="2C5631AD" wp14:editId="28150E07">
                  <wp:extent cx="495300" cy="631827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00" cy="633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954FA" w:rsidRPr="0019186A" w:rsidRDefault="001954FA" w:rsidP="00F85F6F">
            <w:pPr>
              <w:jc w:val="center"/>
            </w:pPr>
          </w:p>
        </w:tc>
        <w:tc>
          <w:tcPr>
            <w:tcW w:w="5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954FA" w:rsidRPr="0019186A" w:rsidRDefault="001954FA" w:rsidP="00F85F6F">
            <w:pPr>
              <w:jc w:val="center"/>
            </w:pPr>
          </w:p>
        </w:tc>
        <w:tc>
          <w:tcPr>
            <w:tcW w:w="66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954FA" w:rsidRPr="0019186A" w:rsidRDefault="00F85F6F" w:rsidP="00F85F6F">
            <w:pPr>
              <w:jc w:val="center"/>
            </w:pPr>
            <w:r>
              <w:t>25 €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954FA" w:rsidRPr="0019186A" w:rsidRDefault="001954FA" w:rsidP="00F85F6F">
            <w:pPr>
              <w:jc w:val="center"/>
            </w:pPr>
          </w:p>
        </w:tc>
      </w:tr>
      <w:tr w:rsidR="001954FA" w:rsidRPr="0019186A" w:rsidTr="005B383A">
        <w:trPr>
          <w:trHeight w:val="936"/>
        </w:trPr>
        <w:tc>
          <w:tcPr>
            <w:tcW w:w="6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954FA" w:rsidRPr="0019186A" w:rsidRDefault="00F85F6F" w:rsidP="00F85F6F">
            <w:pPr>
              <w:jc w:val="center"/>
            </w:pPr>
            <w:r>
              <w:t>9323/</w:t>
            </w:r>
            <w:proofErr w:type="spellStart"/>
            <w:r>
              <w:t>black</w:t>
            </w:r>
            <w:proofErr w:type="spellEnd"/>
          </w:p>
        </w:tc>
        <w:tc>
          <w:tcPr>
            <w:tcW w:w="9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954FA" w:rsidRPr="0019186A" w:rsidRDefault="001954FA" w:rsidP="00F85F6F">
            <w:pPr>
              <w:jc w:val="center"/>
            </w:pPr>
            <w:r>
              <w:t>Jacke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954FA" w:rsidRPr="0019186A" w:rsidRDefault="00803564" w:rsidP="002A4ED5">
            <w:r>
              <w:rPr>
                <w:noProof/>
                <w:lang w:eastAsia="de-DE"/>
              </w:rPr>
              <w:drawing>
                <wp:inline distT="0" distB="0" distL="0" distR="0" wp14:anchorId="4C5B0C35" wp14:editId="638D7DB7">
                  <wp:extent cx="495300" cy="572135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57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954FA" w:rsidRPr="0019186A" w:rsidRDefault="001954FA" w:rsidP="00F85F6F">
            <w:pPr>
              <w:jc w:val="center"/>
            </w:pPr>
          </w:p>
        </w:tc>
        <w:tc>
          <w:tcPr>
            <w:tcW w:w="5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954FA" w:rsidRPr="0019186A" w:rsidRDefault="001954FA" w:rsidP="00F85F6F">
            <w:pPr>
              <w:jc w:val="center"/>
            </w:pPr>
          </w:p>
        </w:tc>
        <w:tc>
          <w:tcPr>
            <w:tcW w:w="66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954FA" w:rsidRPr="0019186A" w:rsidRDefault="00F85F6F" w:rsidP="00F85F6F">
            <w:pPr>
              <w:jc w:val="center"/>
            </w:pPr>
            <w:r>
              <w:t>28 €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954FA" w:rsidRPr="0019186A" w:rsidRDefault="001954FA" w:rsidP="00F85F6F">
            <w:pPr>
              <w:jc w:val="center"/>
            </w:pPr>
          </w:p>
        </w:tc>
      </w:tr>
      <w:tr w:rsidR="001954FA" w:rsidRPr="0019186A" w:rsidTr="005B383A">
        <w:trPr>
          <w:trHeight w:val="398"/>
        </w:trPr>
        <w:tc>
          <w:tcPr>
            <w:tcW w:w="611" w:type="pct"/>
            <w:tcBorders>
              <w:top w:val="single" w:sz="4" w:space="0" w:color="auto"/>
            </w:tcBorders>
          </w:tcPr>
          <w:p w:rsidR="001954FA" w:rsidRPr="0019186A" w:rsidRDefault="001954FA" w:rsidP="002A4ED5"/>
        </w:tc>
        <w:tc>
          <w:tcPr>
            <w:tcW w:w="919" w:type="pct"/>
            <w:tcBorders>
              <w:top w:val="single" w:sz="4" w:space="0" w:color="auto"/>
            </w:tcBorders>
          </w:tcPr>
          <w:p w:rsidR="001954FA" w:rsidRPr="0019186A" w:rsidRDefault="001954FA" w:rsidP="002A4ED5"/>
        </w:tc>
        <w:tc>
          <w:tcPr>
            <w:tcW w:w="357" w:type="pct"/>
            <w:tcBorders>
              <w:top w:val="single" w:sz="4" w:space="0" w:color="auto"/>
            </w:tcBorders>
          </w:tcPr>
          <w:p w:rsidR="001954FA" w:rsidRPr="0019186A" w:rsidRDefault="001954FA" w:rsidP="002A4ED5"/>
        </w:tc>
        <w:tc>
          <w:tcPr>
            <w:tcW w:w="1023" w:type="pct"/>
            <w:tcBorders>
              <w:top w:val="single" w:sz="4" w:space="0" w:color="auto"/>
            </w:tcBorders>
          </w:tcPr>
          <w:p w:rsidR="001954FA" w:rsidRPr="0019186A" w:rsidRDefault="001954FA" w:rsidP="002A4ED5"/>
        </w:tc>
        <w:tc>
          <w:tcPr>
            <w:tcW w:w="510" w:type="pct"/>
            <w:tcBorders>
              <w:top w:val="single" w:sz="4" w:space="0" w:color="auto"/>
            </w:tcBorders>
          </w:tcPr>
          <w:p w:rsidR="001954FA" w:rsidRPr="0019186A" w:rsidRDefault="001954FA" w:rsidP="002A4ED5"/>
        </w:tc>
        <w:sdt>
          <w:sdtPr>
            <w:id w:val="2064670704"/>
            <w:placeholder>
              <w:docPart w:val="D4AC2F1E30A747C3B2A86CC058E1070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662" w:type="pct"/>
                <w:gridSpan w:val="2"/>
                <w:tcBorders>
                  <w:top w:val="single" w:sz="4" w:space="0" w:color="auto"/>
                </w:tcBorders>
                <w:vAlign w:val="bottom"/>
              </w:tcPr>
              <w:p w:rsidR="001954FA" w:rsidRPr="0019186A" w:rsidRDefault="001954FA" w:rsidP="002A648D">
                <w:pPr>
                  <w:pStyle w:val="Summe"/>
                </w:pPr>
                <w:r w:rsidRPr="002A4ED5">
                  <w:t>Summe</w:t>
                </w:r>
              </w:p>
            </w:tc>
          </w:sdtContent>
        </w:sdt>
        <w:tc>
          <w:tcPr>
            <w:tcW w:w="918" w:type="pct"/>
            <w:tcBorders>
              <w:top w:val="single" w:sz="4" w:space="0" w:color="auto"/>
              <w:bottom w:val="single" w:sz="4" w:space="0" w:color="auto"/>
            </w:tcBorders>
          </w:tcPr>
          <w:p w:rsidR="001954FA" w:rsidRPr="0019186A" w:rsidRDefault="001954FA" w:rsidP="002A4ED5">
            <w:pPr>
              <w:rPr>
                <w:b/>
              </w:rPr>
            </w:pPr>
          </w:p>
        </w:tc>
      </w:tr>
    </w:tbl>
    <w:p w:rsidR="00347F81" w:rsidRDefault="00347F81" w:rsidP="002A648D">
      <w:r>
        <w:t xml:space="preserve">Bestellformular ausfüllen und per Mail an </w:t>
      </w:r>
      <w:hyperlink r:id="rId14" w:history="1">
        <w:r w:rsidRPr="00347F81">
          <w:rPr>
            <w:rStyle w:val="Hyperlink"/>
            <w:color w:val="auto"/>
            <w:u w:val="none"/>
          </w:rPr>
          <w:t>sporttreff-endingen@online.de</w:t>
        </w:r>
      </w:hyperlink>
      <w:r>
        <w:t xml:space="preserve"> senden.</w:t>
      </w:r>
      <w:r w:rsidR="000610AA">
        <w:tab/>
      </w:r>
      <w:r w:rsidR="00A75BF7">
        <w:br/>
      </w:r>
      <w:r>
        <w:t>Auftrag erfolgt nach vollständiger Zahlung.</w:t>
      </w:r>
      <w:r>
        <w:tab/>
      </w:r>
      <w:bookmarkStart w:id="0" w:name="_GoBack"/>
      <w:bookmarkEnd w:id="0"/>
      <w:r>
        <w:br/>
        <w:t>Bei Überweisung bitte als Betreff: „</w:t>
      </w:r>
      <w:r w:rsidRPr="00A75BF7">
        <w:rPr>
          <w:i/>
        </w:rPr>
        <w:t>Schiedsrichterkollektion Name</w:t>
      </w:r>
      <w:r>
        <w:t>“ eintragen</w:t>
      </w:r>
    </w:p>
    <w:sectPr w:rsidR="00347F81" w:rsidSect="005B383A">
      <w:headerReference w:type="default" r:id="rId15"/>
      <w:footerReference w:type="default" r:id="rId16"/>
      <w:pgSz w:w="16838" w:h="11906" w:orient="landscape" w:code="9"/>
      <w:pgMar w:top="1440" w:right="1440" w:bottom="1008" w:left="1440" w:header="51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55E8" w:rsidRDefault="001C55E8" w:rsidP="00650259">
      <w:pPr>
        <w:spacing w:line="240" w:lineRule="auto"/>
      </w:pPr>
      <w:r>
        <w:separator/>
      </w:r>
    </w:p>
  </w:endnote>
  <w:endnote w:type="continuationSeparator" w:id="0">
    <w:p w:rsidR="001C55E8" w:rsidRDefault="001C55E8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71DFCC-80C4-4F4F-BAFE-7B3FB7C28BE6}"/>
    <w:embedBold r:id="rId2" w:fontKey="{4C28B087-694F-4A58-AE60-65831C781562}"/>
    <w:embedItalic r:id="rId3" w:fontKey="{60BBC818-409E-47E7-9F34-F09A9E4F232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67166809-9D7A-4522-A442-AD183E13F703}"/>
    <w:embedBold r:id="rId5" w:fontKey="{E781A505-4D61-4D3B-8B63-7CCB042E29EE}"/>
    <w:embedItalic r:id="rId6" w:fontKey="{DB317D0E-15BD-4337-9D72-D7127CB4B14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B8CA410B-FF5A-4DA7-ABAE-961D36CBE6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E41FEB1-190C-4C4A-9805-7997714CDA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433" w:type="pct"/>
      <w:tblLook w:val="04A0" w:firstRow="1" w:lastRow="0" w:firstColumn="1" w:lastColumn="0" w:noHBand="0" w:noVBand="1"/>
    </w:tblPr>
    <w:tblGrid>
      <w:gridCol w:w="4960"/>
      <w:gridCol w:w="10207"/>
    </w:tblGrid>
    <w:tr w:rsidR="00562601" w:rsidRPr="00562601" w:rsidTr="00667F78">
      <w:tc>
        <w:tcPr>
          <w:tcW w:w="1635" w:type="pct"/>
          <w:vAlign w:val="center"/>
        </w:tcPr>
        <w:p w:rsidR="00562601" w:rsidRDefault="00276F32" w:rsidP="00276F32">
          <w:pPr>
            <w:pStyle w:val="Fuzeile"/>
          </w:pPr>
          <w:r>
            <w:t>Intersport Sport Treff</w:t>
          </w:r>
          <w:r>
            <w:br/>
            <w:t>Hauptstraße 66</w:t>
          </w:r>
        </w:p>
        <w:p w:rsidR="00276F32" w:rsidRDefault="00276F32" w:rsidP="00276F32">
          <w:pPr>
            <w:pStyle w:val="Fuzeile"/>
          </w:pPr>
          <w:r>
            <w:t>79346 Endingen</w:t>
          </w:r>
        </w:p>
        <w:p w:rsidR="00276F32" w:rsidRPr="00276F32" w:rsidRDefault="00276F32" w:rsidP="00276F32">
          <w:pPr>
            <w:pStyle w:val="Fuzeile"/>
          </w:pPr>
          <w:r w:rsidRPr="00276F32">
            <w:t>07642/8600</w:t>
          </w:r>
        </w:p>
        <w:p w:rsidR="00276F32" w:rsidRPr="002A648D" w:rsidRDefault="001C55E8" w:rsidP="00276F32">
          <w:pPr>
            <w:pStyle w:val="Fuzeile"/>
          </w:pPr>
          <w:hyperlink r:id="rId1" w:history="1">
            <w:r w:rsidR="00276F32" w:rsidRPr="00276F32">
              <w:rPr>
                <w:rStyle w:val="Hyperlink"/>
                <w:color w:val="auto"/>
              </w:rPr>
              <w:t>Sporttreff-endingen@online.de</w:t>
            </w:r>
          </w:hyperlink>
          <w:r w:rsidR="00B83EA4">
            <w:t xml:space="preserve">  </w:t>
          </w:r>
          <w:r w:rsidR="00B83EA4">
            <w:br/>
          </w:r>
          <w:proofErr w:type="spellStart"/>
          <w:r w:rsidR="00B83EA4">
            <w:t>USt</w:t>
          </w:r>
          <w:proofErr w:type="spellEnd"/>
          <w:r w:rsidR="00B83EA4">
            <w:t>-</w:t>
          </w:r>
          <w:proofErr w:type="spellStart"/>
          <w:r w:rsidR="00B83EA4">
            <w:t>Id</w:t>
          </w:r>
          <w:proofErr w:type="spellEnd"/>
          <w:r w:rsidR="00B83EA4">
            <w:t>-Nr. DE141940345</w:t>
          </w:r>
        </w:p>
      </w:tc>
      <w:tc>
        <w:tcPr>
          <w:tcW w:w="3365" w:type="pct"/>
          <w:vAlign w:val="center"/>
        </w:tcPr>
        <w:p w:rsidR="00276F32" w:rsidRDefault="00276F32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noProof/>
              <w:sz w:val="18"/>
              <w:szCs w:val="24"/>
              <w:lang w:eastAsia="de-DE"/>
            </w:rPr>
          </w:pPr>
        </w:p>
        <w:p w:rsidR="00B83EA4" w:rsidRDefault="00B83EA4" w:rsidP="00B83EA4">
          <w:pPr>
            <w:tabs>
              <w:tab w:val="center" w:pos="4680"/>
              <w:tab w:val="right" w:pos="9810"/>
            </w:tabs>
            <w:spacing w:before="0" w:line="240" w:lineRule="auto"/>
            <w:rPr>
              <w:noProof/>
              <w:sz w:val="18"/>
              <w:szCs w:val="24"/>
              <w:lang w:eastAsia="de-DE"/>
            </w:rPr>
          </w:pPr>
          <w:r>
            <w:rPr>
              <w:noProof/>
              <w:sz w:val="18"/>
              <w:szCs w:val="24"/>
              <w:lang w:eastAsia="de-DE"/>
            </w:rPr>
            <w:t>Bankverbindung:</w:t>
          </w:r>
          <w:r>
            <w:rPr>
              <w:noProof/>
              <w:sz w:val="18"/>
              <w:szCs w:val="24"/>
              <w:lang w:eastAsia="de-DE"/>
            </w:rPr>
            <w:br/>
            <w:t>Sparkasse Nördlicher Breisgau</w:t>
          </w:r>
          <w:r>
            <w:rPr>
              <w:noProof/>
              <w:sz w:val="18"/>
              <w:szCs w:val="24"/>
              <w:lang w:eastAsia="de-DE"/>
            </w:rPr>
            <w:br/>
            <w:t>IBAN: DE20 6805 0101 0020 0030 25</w:t>
          </w:r>
          <w:r>
            <w:rPr>
              <w:noProof/>
              <w:sz w:val="18"/>
              <w:szCs w:val="24"/>
              <w:lang w:eastAsia="de-DE"/>
            </w:rPr>
            <w:br/>
            <w:t>BIC: FRSPDE66XXX</w:t>
          </w:r>
        </w:p>
        <w:p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  <w:lang w:eastAsia="de-DE"/>
            </w:rPr>
            <w:drawing>
              <wp:inline distT="0" distB="0" distL="0" distR="0" wp14:anchorId="0BBDFA30" wp14:editId="1233A948">
                <wp:extent cx="1278609" cy="472440"/>
                <wp:effectExtent l="0" t="0" r="0" b="3810"/>
                <wp:docPr id="9" name="Bild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Bild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2471" cy="4812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562601" w:rsidRDefault="00562601" w:rsidP="002A648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55E8" w:rsidRDefault="001C55E8" w:rsidP="00650259">
      <w:pPr>
        <w:spacing w:line="240" w:lineRule="auto"/>
      </w:pPr>
      <w:r>
        <w:separator/>
      </w:r>
    </w:p>
  </w:footnote>
  <w:footnote w:type="continuationSeparator" w:id="0">
    <w:p w:rsidR="001C55E8" w:rsidRDefault="001C55E8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50" w:type="pct"/>
      <w:shd w:val="clear" w:color="auto" w:fill="731F1C" w:themeFill="accent5"/>
      <w:tblLook w:val="04A0" w:firstRow="1" w:lastRow="0" w:firstColumn="1" w:lastColumn="0" w:noHBand="0" w:noVBand="1"/>
    </w:tblPr>
    <w:tblGrid>
      <w:gridCol w:w="1356"/>
      <w:gridCol w:w="13021"/>
    </w:tblGrid>
    <w:tr w:rsidR="00562601" w:rsidRPr="00562601" w:rsidTr="00276F32">
      <w:trPr>
        <w:trHeight w:val="1027"/>
      </w:trPr>
      <w:tc>
        <w:tcPr>
          <w:tcW w:w="451" w:type="pct"/>
          <w:shd w:val="clear" w:color="auto" w:fill="731F1C" w:themeFill="accent5"/>
          <w:vAlign w:val="center"/>
        </w:tcPr>
        <w:p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eastAsia="de-DE"/>
            </w:rPr>
            <w:drawing>
              <wp:inline distT="0" distB="0" distL="0" distR="0" wp14:anchorId="1C9F92DF" wp14:editId="30D23813">
                <wp:extent cx="724296" cy="231775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4296" cy="231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731F1C" w:themeFill="accent5"/>
          <w:vAlign w:val="center"/>
        </w:tcPr>
        <w:p w:rsidR="00562601" w:rsidRPr="002B69B4" w:rsidRDefault="00276F32" w:rsidP="00276F32">
          <w:pPr>
            <w:pStyle w:val="Kopfzeile"/>
          </w:pPr>
          <w:r>
            <w:t>Bestellformular für SBFV Schiedsrichterbekleidung Bezirk Freiburg</w:t>
          </w:r>
        </w:p>
      </w:tc>
    </w:tr>
  </w:tbl>
  <w:p w:rsidR="00562601" w:rsidRDefault="00562601" w:rsidP="00562601">
    <w:pPr>
      <w:pStyle w:val="KeinLeerrau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F32"/>
    <w:rsid w:val="00003B30"/>
    <w:rsid w:val="00045CA6"/>
    <w:rsid w:val="00052382"/>
    <w:rsid w:val="000610AA"/>
    <w:rsid w:val="0006568A"/>
    <w:rsid w:val="00076F0F"/>
    <w:rsid w:val="00084253"/>
    <w:rsid w:val="000D1F49"/>
    <w:rsid w:val="000F5C88"/>
    <w:rsid w:val="001606E6"/>
    <w:rsid w:val="001727CA"/>
    <w:rsid w:val="0019186A"/>
    <w:rsid w:val="001954FA"/>
    <w:rsid w:val="001C55E8"/>
    <w:rsid w:val="001E4E2C"/>
    <w:rsid w:val="00261C01"/>
    <w:rsid w:val="00276F32"/>
    <w:rsid w:val="002A4ED5"/>
    <w:rsid w:val="002A648D"/>
    <w:rsid w:val="002B69B4"/>
    <w:rsid w:val="002C56E6"/>
    <w:rsid w:val="002D3A9F"/>
    <w:rsid w:val="00347F81"/>
    <w:rsid w:val="00354B3D"/>
    <w:rsid w:val="00361E11"/>
    <w:rsid w:val="0039760F"/>
    <w:rsid w:val="003B4744"/>
    <w:rsid w:val="003F0847"/>
    <w:rsid w:val="0040090B"/>
    <w:rsid w:val="00446538"/>
    <w:rsid w:val="0046302A"/>
    <w:rsid w:val="004762EF"/>
    <w:rsid w:val="00487D2D"/>
    <w:rsid w:val="0049212D"/>
    <w:rsid w:val="004D5D62"/>
    <w:rsid w:val="005112D0"/>
    <w:rsid w:val="00533B42"/>
    <w:rsid w:val="00562601"/>
    <w:rsid w:val="0057256E"/>
    <w:rsid w:val="00577E06"/>
    <w:rsid w:val="00582B1C"/>
    <w:rsid w:val="005A30F8"/>
    <w:rsid w:val="005A3BF7"/>
    <w:rsid w:val="005B383A"/>
    <w:rsid w:val="005F2035"/>
    <w:rsid w:val="005F7990"/>
    <w:rsid w:val="006250A2"/>
    <w:rsid w:val="0063739C"/>
    <w:rsid w:val="00650259"/>
    <w:rsid w:val="00667F78"/>
    <w:rsid w:val="00770AEA"/>
    <w:rsid w:val="00770F25"/>
    <w:rsid w:val="00787DD4"/>
    <w:rsid w:val="007A35A8"/>
    <w:rsid w:val="007B0A85"/>
    <w:rsid w:val="007C6A52"/>
    <w:rsid w:val="00803564"/>
    <w:rsid w:val="00806FF3"/>
    <w:rsid w:val="0082043E"/>
    <w:rsid w:val="0086018F"/>
    <w:rsid w:val="00893685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0198D"/>
    <w:rsid w:val="00A370A8"/>
    <w:rsid w:val="00A512D5"/>
    <w:rsid w:val="00A60442"/>
    <w:rsid w:val="00A75BF7"/>
    <w:rsid w:val="00AA2AEA"/>
    <w:rsid w:val="00AC2926"/>
    <w:rsid w:val="00B04A50"/>
    <w:rsid w:val="00B160CA"/>
    <w:rsid w:val="00B83EA4"/>
    <w:rsid w:val="00BD4753"/>
    <w:rsid w:val="00BD5CB1"/>
    <w:rsid w:val="00BE62EE"/>
    <w:rsid w:val="00C003BA"/>
    <w:rsid w:val="00C427EB"/>
    <w:rsid w:val="00C46878"/>
    <w:rsid w:val="00C81922"/>
    <w:rsid w:val="00CB4A51"/>
    <w:rsid w:val="00CB6791"/>
    <w:rsid w:val="00CD4532"/>
    <w:rsid w:val="00CD47B0"/>
    <w:rsid w:val="00CE6104"/>
    <w:rsid w:val="00CE7918"/>
    <w:rsid w:val="00D114AE"/>
    <w:rsid w:val="00D16163"/>
    <w:rsid w:val="00DB3FAD"/>
    <w:rsid w:val="00DD447B"/>
    <w:rsid w:val="00DF0832"/>
    <w:rsid w:val="00E0535A"/>
    <w:rsid w:val="00E14589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85F6F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berschrift1">
    <w:name w:val="heading 1"/>
    <w:basedOn w:val="Standard"/>
    <w:link w:val="berschrift1Zchn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semiHidden/>
    <w:rsid w:val="00562601"/>
    <w:rPr>
      <w:b/>
      <w:color w:val="4BACC6"/>
      <w:sz w:val="52"/>
    </w:rPr>
  </w:style>
  <w:style w:type="character" w:customStyle="1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semiHidden/>
    <w:rsid w:val="000D1F49"/>
    <w:pPr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562601"/>
    <w:rPr>
      <w:b/>
      <w:bCs/>
      <w:color w:val="694A77"/>
      <w:sz w:val="24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62601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KopfzeileZchn">
    <w:name w:val="Kopfzeile Zchn"/>
    <w:basedOn w:val="Absatz-Standardschriftart"/>
    <w:link w:val="Kopfzeile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uzeile">
    <w:name w:val="footer"/>
    <w:basedOn w:val="Standard"/>
    <w:link w:val="FuzeileZchn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2A648D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62601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562601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06FF3"/>
    <w:rPr>
      <w:color w:val="808080"/>
    </w:rPr>
  </w:style>
  <w:style w:type="paragraph" w:customStyle="1" w:styleId="Tabellenberschriften">
    <w:name w:val="Tabellenüberschriften"/>
    <w:basedOn w:val="Standard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ellenUnterberschriften">
    <w:name w:val="Tabellen Unterüberschriften"/>
    <w:basedOn w:val="Standard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Summe">
    <w:name w:val="Summe"/>
    <w:basedOn w:val="Standard"/>
    <w:next w:val="Standard"/>
    <w:link w:val="Summenzeichen"/>
    <w:uiPriority w:val="1"/>
    <w:qFormat/>
    <w:rsid w:val="002A648D"/>
    <w:rPr>
      <w:b/>
    </w:rPr>
  </w:style>
  <w:style w:type="character" w:customStyle="1" w:styleId="Summenzeichen">
    <w:name w:val="Summenzeichen"/>
    <w:basedOn w:val="Absatz-Standardschriftart"/>
    <w:link w:val="Summe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porttreff-endingen@online.d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mailto:Sporttreff-endingen@online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100288-0-0\AppData\Roaming\Microsoft\Templates\Bestellformular%20f&#252;r%20Logo-Bekleidun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9A6C395D06A4F248909C13C7292FE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55E0E3-15D4-464E-9C4C-129B01F5407A}"/>
      </w:docPartPr>
      <w:docPartBody>
        <w:p w:rsidR="00531169" w:rsidRDefault="00470457">
          <w:pPr>
            <w:pStyle w:val="79A6C395D06A4F248909C13C7292FE04"/>
          </w:pPr>
          <w:r w:rsidRPr="0019186A">
            <w:rPr>
              <w:lang w:bidi="de-DE"/>
            </w:rPr>
            <w:t>Telefon</w:t>
          </w:r>
        </w:p>
      </w:docPartBody>
    </w:docPart>
    <w:docPart>
      <w:docPartPr>
        <w:name w:val="08DA0BCB136147EAB2CE59BEA96F77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05D7E2-F216-4F58-8846-7AA19E0B54E8}"/>
      </w:docPartPr>
      <w:docPartBody>
        <w:p w:rsidR="00531169" w:rsidRDefault="00470457">
          <w:pPr>
            <w:pStyle w:val="08DA0BCB136147EAB2CE59BEA96F77DA"/>
          </w:pPr>
          <w:r w:rsidRPr="0019186A">
            <w:rPr>
              <w:lang w:bidi="de-DE"/>
            </w:rPr>
            <w:t>E-Mail-Adresse</w:t>
          </w:r>
        </w:p>
      </w:docPartBody>
    </w:docPart>
    <w:docPart>
      <w:docPartPr>
        <w:name w:val="77F0804C9BA6400BBD3A367A904E09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07F5E5-5CE1-4C30-BF52-4F600602D7E3}"/>
      </w:docPartPr>
      <w:docPartBody>
        <w:p w:rsidR="00531169" w:rsidRDefault="00470457">
          <w:pPr>
            <w:pStyle w:val="77F0804C9BA6400BBD3A367A904E09CC"/>
          </w:pPr>
          <w:r w:rsidRPr="0019186A">
            <w:rPr>
              <w:lang w:bidi="de-DE"/>
            </w:rPr>
            <w:t>Adresse</w:t>
          </w:r>
        </w:p>
      </w:docPartBody>
    </w:docPart>
    <w:docPart>
      <w:docPartPr>
        <w:name w:val="5F526408565B4A3281F58688ECF2BC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F3207B-B8E5-4916-844A-00D9BF0EE527}"/>
      </w:docPartPr>
      <w:docPartBody>
        <w:p w:rsidR="00531169" w:rsidRDefault="004373F2" w:rsidP="004373F2">
          <w:pPr>
            <w:pStyle w:val="5F526408565B4A3281F58688ECF2BC5D"/>
          </w:pPr>
          <w:r w:rsidRPr="0019186A">
            <w:rPr>
              <w:lang w:bidi="de-DE"/>
            </w:rPr>
            <w:t>Artikel</w:t>
          </w:r>
        </w:p>
      </w:docPartBody>
    </w:docPart>
    <w:docPart>
      <w:docPartPr>
        <w:name w:val="4200FF6EF730494EA916531D089131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93D890-1D5A-425D-9DEC-CFA908C6784A}"/>
      </w:docPartPr>
      <w:docPartBody>
        <w:p w:rsidR="00531169" w:rsidRDefault="004373F2" w:rsidP="004373F2">
          <w:pPr>
            <w:pStyle w:val="4200FF6EF730494EA916531D08913111"/>
          </w:pPr>
          <w:r w:rsidRPr="0019186A">
            <w:rPr>
              <w:lang w:bidi="de-DE"/>
            </w:rPr>
            <w:t>Beschreibung</w:t>
          </w:r>
        </w:p>
      </w:docPartBody>
    </w:docPart>
    <w:docPart>
      <w:docPartPr>
        <w:name w:val="B61A57E14CE94F9EBF7B0BB83B2FE1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C61C1A-C5A3-4A0D-AACA-775341C91975}"/>
      </w:docPartPr>
      <w:docPartBody>
        <w:p w:rsidR="00531169" w:rsidRDefault="004373F2" w:rsidP="004373F2">
          <w:pPr>
            <w:pStyle w:val="B61A57E14CE94F9EBF7B0BB83B2FE1E4"/>
          </w:pPr>
          <w:r w:rsidRPr="0019186A">
            <w:rPr>
              <w:lang w:bidi="de-DE"/>
            </w:rPr>
            <w:t>Größe</w:t>
          </w:r>
        </w:p>
      </w:docPartBody>
    </w:docPart>
    <w:docPart>
      <w:docPartPr>
        <w:name w:val="D5B6852C2AEF4613B7EBBFC8047967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9AAAA6-2F13-426D-BC59-2C5D496D604D}"/>
      </w:docPartPr>
      <w:docPartBody>
        <w:p w:rsidR="00531169" w:rsidRDefault="004373F2" w:rsidP="004373F2">
          <w:pPr>
            <w:pStyle w:val="D5B6852C2AEF4613B7EBBFC8047967AD"/>
          </w:pPr>
          <w:r w:rsidRPr="0019186A">
            <w:rPr>
              <w:lang w:bidi="de-DE"/>
            </w:rPr>
            <w:t>Menge</w:t>
          </w:r>
        </w:p>
      </w:docPartBody>
    </w:docPart>
    <w:docPart>
      <w:docPartPr>
        <w:name w:val="4C50AC6DAF8843F2AE61F2CA7F99A5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6DBB42-1A10-49C4-B2D6-2EB57C740F01}"/>
      </w:docPartPr>
      <w:docPartBody>
        <w:p w:rsidR="00531169" w:rsidRDefault="004373F2" w:rsidP="004373F2">
          <w:pPr>
            <w:pStyle w:val="4C50AC6DAF8843F2AE61F2CA7F99A5F6"/>
          </w:pPr>
          <w:r w:rsidRPr="0019186A">
            <w:rPr>
              <w:lang w:bidi="de-DE"/>
            </w:rPr>
            <w:t>Preis je Einheit</w:t>
          </w:r>
        </w:p>
      </w:docPartBody>
    </w:docPart>
    <w:docPart>
      <w:docPartPr>
        <w:name w:val="56AAA55347374BC39CB43E02C2723C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877FF0-4A37-473E-B2CD-4E6BF05936E4}"/>
      </w:docPartPr>
      <w:docPartBody>
        <w:p w:rsidR="00531169" w:rsidRDefault="004373F2" w:rsidP="004373F2">
          <w:pPr>
            <w:pStyle w:val="56AAA55347374BC39CB43E02C2723C3E"/>
          </w:pPr>
          <w:r w:rsidRPr="0019186A">
            <w:rPr>
              <w:lang w:bidi="de-DE"/>
            </w:rPr>
            <w:t>Betrag</w:t>
          </w:r>
        </w:p>
      </w:docPartBody>
    </w:docPart>
    <w:docPart>
      <w:docPartPr>
        <w:name w:val="D4AC2F1E30A747C3B2A86CC058E107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219325-C45A-4BE8-B5C4-DDF5AEB7FD6C}"/>
      </w:docPartPr>
      <w:docPartBody>
        <w:p w:rsidR="00531169" w:rsidRDefault="004373F2" w:rsidP="004373F2">
          <w:pPr>
            <w:pStyle w:val="D4AC2F1E30A747C3B2A86CC058E1070B"/>
          </w:pPr>
          <w:r w:rsidRPr="002A4ED5">
            <w:t>Summe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3F2"/>
    <w:rsid w:val="001C4677"/>
    <w:rsid w:val="00247051"/>
    <w:rsid w:val="003946B8"/>
    <w:rsid w:val="004373F2"/>
    <w:rsid w:val="00470457"/>
    <w:rsid w:val="004D6010"/>
    <w:rsid w:val="00531169"/>
    <w:rsid w:val="005A3194"/>
    <w:rsid w:val="00FF4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4D456C0FB734FD18350EE0D67345788">
    <w:name w:val="B4D456C0FB734FD18350EE0D67345788"/>
  </w:style>
  <w:style w:type="paragraph" w:customStyle="1" w:styleId="79A6C395D06A4F248909C13C7292FE04">
    <w:name w:val="79A6C395D06A4F248909C13C7292FE04"/>
  </w:style>
  <w:style w:type="paragraph" w:customStyle="1" w:styleId="08DA0BCB136147EAB2CE59BEA96F77DA">
    <w:name w:val="08DA0BCB136147EAB2CE59BEA96F77DA"/>
  </w:style>
  <w:style w:type="paragraph" w:customStyle="1" w:styleId="77F0804C9BA6400BBD3A367A904E09CC">
    <w:name w:val="77F0804C9BA6400BBD3A367A904E09CC"/>
  </w:style>
  <w:style w:type="paragraph" w:customStyle="1" w:styleId="8F7E08D1C8BC4CE783E59CC31AE595EF">
    <w:name w:val="8F7E08D1C8BC4CE783E59CC31AE595EF"/>
  </w:style>
  <w:style w:type="paragraph" w:customStyle="1" w:styleId="A9DB7475A5CE45E78734DF10DD615ABF">
    <w:name w:val="A9DB7475A5CE45E78734DF10DD615ABF"/>
  </w:style>
  <w:style w:type="paragraph" w:customStyle="1" w:styleId="35AE8696721D4913B74292F86F1041A0">
    <w:name w:val="35AE8696721D4913B74292F86F1041A0"/>
  </w:style>
  <w:style w:type="paragraph" w:customStyle="1" w:styleId="579814E1C5B245F4A8B62E0783CDCBDB">
    <w:name w:val="579814E1C5B245F4A8B62E0783CDCBDB"/>
  </w:style>
  <w:style w:type="paragraph" w:customStyle="1" w:styleId="75DB079960F24EA9BB7922B69570E274">
    <w:name w:val="75DB079960F24EA9BB7922B69570E274"/>
  </w:style>
  <w:style w:type="paragraph" w:customStyle="1" w:styleId="7F49675AA2354C4386F1CD3484127F8A">
    <w:name w:val="7F49675AA2354C4386F1CD3484127F8A"/>
  </w:style>
  <w:style w:type="paragraph" w:customStyle="1" w:styleId="5E0E72C6137A4F6BA9464A8A56FBCC3B">
    <w:name w:val="5E0E72C6137A4F6BA9464A8A56FBCC3B"/>
  </w:style>
  <w:style w:type="paragraph" w:customStyle="1" w:styleId="D9112E302E2644C2B2E00EF3825239A4">
    <w:name w:val="D9112E302E2644C2B2E00EF3825239A4"/>
  </w:style>
  <w:style w:type="paragraph" w:customStyle="1" w:styleId="466D291A035B415993ABAE3EE9BAC244">
    <w:name w:val="466D291A035B415993ABAE3EE9BAC244"/>
  </w:style>
  <w:style w:type="paragraph" w:customStyle="1" w:styleId="F7ECAE1BD7D947C1AD8251FBC301E90B">
    <w:name w:val="F7ECAE1BD7D947C1AD8251FBC301E90B"/>
  </w:style>
  <w:style w:type="paragraph" w:customStyle="1" w:styleId="5171B34BFFA4492EAE553E1E2F2F46C9">
    <w:name w:val="5171B34BFFA4492EAE553E1E2F2F46C9"/>
  </w:style>
  <w:style w:type="paragraph" w:customStyle="1" w:styleId="854916CBEBE948F8A4E274875F01633C">
    <w:name w:val="854916CBEBE948F8A4E274875F01633C"/>
    <w:rsid w:val="004373F2"/>
  </w:style>
  <w:style w:type="paragraph" w:customStyle="1" w:styleId="5F526408565B4A3281F58688ECF2BC5D">
    <w:name w:val="5F526408565B4A3281F58688ECF2BC5D"/>
    <w:rsid w:val="004373F2"/>
  </w:style>
  <w:style w:type="paragraph" w:customStyle="1" w:styleId="4200FF6EF730494EA916531D08913111">
    <w:name w:val="4200FF6EF730494EA916531D08913111"/>
    <w:rsid w:val="004373F2"/>
  </w:style>
  <w:style w:type="paragraph" w:customStyle="1" w:styleId="B61A57E14CE94F9EBF7B0BB83B2FE1E4">
    <w:name w:val="B61A57E14CE94F9EBF7B0BB83B2FE1E4"/>
    <w:rsid w:val="004373F2"/>
  </w:style>
  <w:style w:type="paragraph" w:customStyle="1" w:styleId="D5B6852C2AEF4613B7EBBFC8047967AD">
    <w:name w:val="D5B6852C2AEF4613B7EBBFC8047967AD"/>
    <w:rsid w:val="004373F2"/>
  </w:style>
  <w:style w:type="paragraph" w:customStyle="1" w:styleId="4C50AC6DAF8843F2AE61F2CA7F99A5F6">
    <w:name w:val="4C50AC6DAF8843F2AE61F2CA7F99A5F6"/>
    <w:rsid w:val="004373F2"/>
  </w:style>
  <w:style w:type="paragraph" w:customStyle="1" w:styleId="56AAA55347374BC39CB43E02C2723C3E">
    <w:name w:val="56AAA55347374BC39CB43E02C2723C3E"/>
    <w:rsid w:val="004373F2"/>
  </w:style>
  <w:style w:type="paragraph" w:customStyle="1" w:styleId="0C22CA00394548D5A727B5A0B0412737">
    <w:name w:val="0C22CA00394548D5A727B5A0B0412737"/>
    <w:rsid w:val="004373F2"/>
  </w:style>
  <w:style w:type="paragraph" w:customStyle="1" w:styleId="3A71A7C0576C44A488160367CE909CF1">
    <w:name w:val="3A71A7C0576C44A488160367CE909CF1"/>
    <w:rsid w:val="004373F2"/>
  </w:style>
  <w:style w:type="paragraph" w:customStyle="1" w:styleId="D4AC2F1E30A747C3B2A86CC058E1070B">
    <w:name w:val="D4AC2F1E30A747C3B2A86CC058E1070B"/>
    <w:rsid w:val="004373F2"/>
  </w:style>
  <w:style w:type="paragraph" w:customStyle="1" w:styleId="E116B82F163A4BE28682136CCB889671">
    <w:name w:val="E116B82F163A4BE28682136CCB889671"/>
    <w:rsid w:val="004373F2"/>
  </w:style>
  <w:style w:type="paragraph" w:customStyle="1" w:styleId="F3345065CAB0483092360B5D864D4EB0">
    <w:name w:val="F3345065CAB0483092360B5D864D4EB0"/>
    <w:rsid w:val="004373F2"/>
  </w:style>
  <w:style w:type="paragraph" w:customStyle="1" w:styleId="A683CAC7EA0242558F665006B60D7626">
    <w:name w:val="A683CAC7EA0242558F665006B60D7626"/>
    <w:rsid w:val="004373F2"/>
  </w:style>
  <w:style w:type="paragraph" w:customStyle="1" w:styleId="807EF609118448CDBE49D775BC904496">
    <w:name w:val="807EF609118448CDBE49D775BC904496"/>
    <w:rsid w:val="004373F2"/>
  </w:style>
  <w:style w:type="paragraph" w:customStyle="1" w:styleId="CD5CD47EFDF24916BD8AB64E3E122241">
    <w:name w:val="CD5CD47EFDF24916BD8AB64E3E122241"/>
    <w:rsid w:val="004373F2"/>
  </w:style>
  <w:style w:type="paragraph" w:customStyle="1" w:styleId="DF435A192B6F4CD8882F116E74D64750">
    <w:name w:val="DF435A192B6F4CD8882F116E74D64750"/>
    <w:rsid w:val="004373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2C1764-EAD9-44AF-90AE-D53AD39FA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Bestellformular für Logo-Bekleidung.dotx</Template>
  <TotalTime>0</TotalTime>
  <Pages>1</Pages>
  <Words>72</Words>
  <Characters>460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2023-10-09T08:13:00Z</dcterms:created>
  <dcterms:modified xsi:type="dcterms:W3CDTF">2023-10-21T07:12:00Z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